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/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    </w:t>
      </w:r>
      <w:r>
        <w:rPr>
          <w:rFonts w:hint="eastAsia"/>
          <w:b/>
          <w:bCs/>
          <w:color w:val="FF0000"/>
          <w:sz w:val="32"/>
          <w:szCs w:val="32"/>
        </w:rPr>
        <w:t>2018年广东省职业技能大赛深圳代表团成员名单</w:t>
      </w:r>
    </w:p>
    <w:p>
      <w:pPr>
        <w:rPr>
          <w:rFonts w:hint="eastAsia"/>
          <w:b/>
          <w:bCs/>
          <w:color w:val="FF0000"/>
          <w:sz w:val="32"/>
          <w:szCs w:val="32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pict>
          <v:shape id="图片 1" o:spid="_x0000_s1027" type="#_x0000_t75" style="position:absolute;left:0;margin-left:279.1pt;margin-top:10.35pt;height:178.2pt;width:135.35pt;mso-wrap-distance-bottom:0pt;mso-wrap-distance-left:9pt;mso-wrap-distance-right:9pt;mso-wrap-distance-top:0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获奖项目：镶贴工组第一名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名：曹玉华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种：镶贴工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龄：5年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参赛企业：中建深圳装饰有限公司</w:t>
      </w:r>
    </w:p>
    <w:p>
      <w:pPr>
        <w:jc w:val="left"/>
        <w:rPr>
          <w:rFonts w:ascii="宋体" w:hAnsi="宋体" w:cs="宋体"/>
          <w:b/>
          <w:bCs/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szCs w:val="21"/>
        </w:rPr>
        <w:t>履    历：2016年深圳技能大赛镶贴工一等奖、</w:t>
      </w:r>
    </w:p>
    <w:p>
      <w:pPr>
        <w:jc w:val="left"/>
        <w:rPr>
          <w:rFonts w:ascii="宋体" w:hAnsi="宋体" w:cs="宋体"/>
          <w:b/>
          <w:bCs/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szCs w:val="21"/>
        </w:rPr>
        <w:t xml:space="preserve">          参与过深圳福田基金大厦、深圳地铁</w:t>
      </w:r>
    </w:p>
    <w:p>
      <w:pPr>
        <w:ind w:firstLine="1054" w:firstLineChars="500"/>
        <w:jc w:val="left"/>
        <w:rPr>
          <w:rFonts w:ascii="宋体" w:hAnsi="宋体" w:cs="宋体"/>
          <w:b/>
          <w:bCs/>
          <w:color w:val="000000"/>
          <w:szCs w:val="21"/>
        </w:rPr>
      </w:pPr>
      <w:r>
        <w:rPr>
          <w:rFonts w:hint="eastAsia" w:ascii="宋体" w:hAnsi="宋体" w:cs="宋体"/>
          <w:b/>
          <w:bCs/>
          <w:color w:val="000000"/>
          <w:szCs w:val="21"/>
        </w:rPr>
        <w:t>9号线等项目</w:t>
      </w:r>
    </w:p>
    <w:p>
      <w:pPr>
        <w:jc w:val="left"/>
        <w:rPr>
          <w:rFonts w:ascii="宋体" w:hAnsi="宋体" w:cs="宋体"/>
          <w:b/>
          <w:bCs/>
          <w:color w:val="000000"/>
          <w:szCs w:val="21"/>
        </w:rPr>
      </w:pPr>
    </w:p>
    <w:p>
      <w:pPr>
        <w:jc w:val="left"/>
        <w:rPr>
          <w:rFonts w:ascii="宋体" w:hAnsi="宋体" w:cs="宋体"/>
          <w:b/>
          <w:bCs/>
          <w:color w:val="000000"/>
          <w:szCs w:val="21"/>
        </w:rPr>
      </w:pPr>
    </w:p>
    <w:p>
      <w:pPr>
        <w:jc w:val="left"/>
        <w:rPr>
          <w:rFonts w:ascii="宋体" w:hAnsi="宋体" w:cs="宋体"/>
          <w:b/>
          <w:bCs/>
          <w:color w:val="000000"/>
          <w:szCs w:val="21"/>
        </w:rPr>
      </w:pPr>
    </w:p>
    <w:p>
      <w:pPr>
        <w:jc w:val="left"/>
        <w:rPr>
          <w:rFonts w:ascii="宋体" w:hAnsi="宋体" w:cs="宋体"/>
          <w:b/>
          <w:bCs/>
          <w:color w:val="000000"/>
          <w:szCs w:val="21"/>
        </w:rPr>
      </w:pPr>
    </w:p>
    <w:p>
      <w:pPr>
        <w:jc w:val="left"/>
        <w:rPr>
          <w:rFonts w:ascii="宋体" w:hAnsi="宋体" w:cs="宋体"/>
          <w:b/>
          <w:bCs/>
          <w:color w:val="000000"/>
          <w:szCs w:val="21"/>
        </w:rPr>
      </w:pPr>
    </w:p>
    <w:p>
      <w:pPr>
        <w:jc w:val="left"/>
        <w:rPr>
          <w:rFonts w:ascii="宋体" w:hAnsi="宋体" w:cs="宋体"/>
          <w:b/>
          <w:bCs/>
          <w:color w:val="000000"/>
          <w:szCs w:val="21"/>
        </w:rPr>
      </w:pPr>
    </w:p>
    <w:p>
      <w:pPr>
        <w:jc w:val="left"/>
        <w:rPr>
          <w:rFonts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获奖项目：镶贴工组第三名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  <w:lang w:val="en-US" w:eastAsia="zh-CN" w:bidi="ar-SA"/>
        </w:rPr>
        <w:pict>
          <v:shape id="图片 2" o:spid="_x0000_s1028" type="#_x0000_t75" style="position:absolute;left:0;margin-left:279.5pt;margin-top:-50.6pt;height:196pt;width:136.05pt;mso-wrap-distance-bottom:0pt;mso-wrap-distance-left:9pt;mso-wrap-distance-right:9pt;mso-wrap-distance-top:0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square"/>
          </v:shape>
        </w:pict>
      </w:r>
      <w:r>
        <w:rPr>
          <w:rFonts w:hint="eastAsia" w:ascii="宋体" w:hAnsi="宋体" w:cs="宋体"/>
          <w:b/>
          <w:bCs/>
          <w:szCs w:val="21"/>
        </w:rPr>
        <w:t>姓    名：杨楚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种：镶贴工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龄：30年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参赛企业：深圳瑞和建筑装饰股份有限公司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历：参与过番禺祈福缤纷汇二期，广州珠江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新城嘉裕公馆，河源凤凰山碧桂园等项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3" o:spid="_x0000_s1029" type="#_x0000_t75" style="position:absolute;left:0;margin-left:278.9pt;margin-top:5.6pt;height:211.25pt;width:139.55pt;mso-wrap-distance-bottom:0pt;mso-wrap-distance-left:9pt;mso-wrap-distance-right:9pt;mso-wrap-distance-top:0pt;rotation:0f;z-index:251660288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获奖项目：镶贴工创新创意组第二名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名：林彬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种：镶贴工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龄：13年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参赛企业：深圳广田集团股份有限公司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历：参与过竹子林东方银座酒店、三亚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         亚龙湾瑞吉酒店等项目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30" o:spid="_x0000_s1030" type="#_x0000_t75" style="position:absolute;left:0;margin-left:278.1pt;margin-top:17.15pt;height:163.45pt;width:140pt;mso-wrap-distance-bottom:0pt;mso-wrap-distance-left:9pt;mso-wrap-distance-right:9pt;mso-wrap-distance-top:0pt;rotation:0f;z-index:251661312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获奖项目：砌筑工组优秀选手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名：张新民  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种：砌筑工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龄：15年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参赛企业：深圳市建业建筑劳务服务有限公司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历：参与南方科技大学项目、宝安青少年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宫等项目</w:t>
      </w:r>
    </w:p>
    <w:p>
      <w:pPr>
        <w:jc w:val="left"/>
        <w:rPr>
          <w:sz w:val="24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4" o:spid="_x0000_s1031" type="#_x0000_t75" style="position:absolute;left:0;margin-left:282.3pt;margin-top:13.7pt;height:188.35pt;width:132.1pt;mso-wrap-distance-bottom:0pt;mso-wrap-distance-left:9pt;mso-wrap-distance-right:9pt;mso-wrap-distance-top:0pt;rotation:0f;z-index:251662336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获奖项目：砌筑工竞赛网络投票最佳人气奖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名：王威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种：砌筑工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龄：10年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参赛单位：扬州市金马劳务有限公司深圳分公司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历：参与过深圳恒裕滨城、深圳北大医院、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深圳华侨城香山里花园四期、五期、</w:t>
      </w:r>
    </w:p>
    <w:p>
      <w:pPr>
        <w:ind w:firstLine="1054" w:firstLineChars="500"/>
        <w:jc w:val="left"/>
        <w:rPr>
          <w:sz w:val="24"/>
        </w:rPr>
      </w:pPr>
      <w:r>
        <w:rPr>
          <w:rFonts w:hint="eastAsia" w:ascii="宋体" w:hAnsi="宋体" w:cs="宋体"/>
          <w:b/>
          <w:bCs/>
          <w:szCs w:val="21"/>
        </w:rPr>
        <w:t>深圳宝翠苑等项目</w:t>
      </w: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7" o:spid="_x0000_s1032" type="#_x0000_t75" style="position:absolute;left:0;flip:x;margin-left:283.9pt;margin-top:26.95pt;height:192.85pt;width:138.6pt;mso-wrap-distance-bottom:0pt;mso-wrap-distance-left:9pt;mso-wrap-distance-right:9pt;mso-wrap-distance-top:0pt;rotation:0f;z-index:251664384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</w:p>
    <w:p>
      <w:pPr>
        <w:jc w:val="left"/>
        <w:rPr>
          <w:rFonts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获奖项目：钢筋工竞赛网络投票最佳人气奖</w:t>
      </w:r>
    </w:p>
    <w:p>
      <w:pPr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名：卢绍云 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龄：18年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参赛单位：深圳市西城建筑工程劳务有限公司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历：参与过深圳湾创新项目、白云安华汇等项目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FF0000"/>
          <w:kern w:val="2"/>
          <w:sz w:val="21"/>
          <w:szCs w:val="21"/>
          <w:lang w:val="en-US" w:eastAsia="zh-CN" w:bidi="ar-SA"/>
        </w:rPr>
        <w:pict>
          <v:shape id="图片 4" o:spid="_x0000_s1033" type="#_x0000_t75" style="position:absolute;left:0;flip:x;margin-left:279.35pt;margin-top:12.8pt;height:185.6pt;width:140.6pt;mso-wrap-distance-bottom:0pt;mso-wrap-distance-left:9pt;mso-wrap-distance-right:9pt;mso-wrap-distance-top:0pt;rotation:0f;z-index:251665408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获奖项目：钢筋工竞赛网络投票最佳人气奖</w:t>
      </w:r>
    </w:p>
    <w:p>
      <w:pPr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名：何学兵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龄：16年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参赛单位：深圳市西城建筑工程劳务有限公司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历：参与过深圳湾创新科技园、白云安华汇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等项目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9" o:spid="_x0000_s1034" type="#_x0000_t75" style="position:absolute;left:0;margin-left:279.35pt;margin-top:27.85pt;height:166.5pt;width:137.45pt;mso-wrap-distance-bottom:0pt;mso-wrap-distance-left:9pt;mso-wrap-distance-right:9pt;mso-wrap-distance-top:0pt;rotation:0f;z-index:251663360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square"/>
          </v:shape>
        </w:pic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jc w:val="left"/>
        <w:rPr>
          <w:rFonts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/>
          <w:bCs/>
          <w:color w:val="FF0000"/>
          <w:szCs w:val="21"/>
        </w:rPr>
        <w:t>获奖项目：个人优秀组织奖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名：郑鑫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：深圳市装饰行业协会副会长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职    称：工程师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镶贴工队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4" o:spid="_x0000_s1035" type="#_x0000_t75" style="position:absolute;left:0;margin-left:244.45pt;margin-top:1.8pt;height:140.65pt;width:187.8pt;mso-wrap-distance-bottom:0pt;mso-wrap-distance-left:9pt;mso-wrap-distance-right:9pt;mso-wrap-distance-top:0pt;rotation:5898240f;z-index:251666432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名：谭勇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龄：18年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种：镶贴工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参赛项目：镶贴工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参赛企业：深圳广田集团股份有限公司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历：参与过龙岗比亚迪观澜九龙山万科、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         广州地铁2号线广州南站等项目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5" o:spid="_x0000_s1036" type="#_x0000_t75" style="position:absolute;left:0;margin-left:270.2pt;margin-top:8.3pt;height:180.3pt;width:138.65pt;mso-wrap-distance-bottom:0pt;mso-wrap-distance-left:9pt;mso-wrap-distance-right:9pt;mso-wrap-distance-top:0pt;rotation:0f;z-index:251667456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名：舒志红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种：镶贴工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龄：20年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竞赛项目：镶贴工&amp;镶贴工创新创意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参赛企业：深圳市海大装饰集团有限公司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历：2016年深圳技能大赛（镶贴工项目）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         三等奖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6" o:spid="_x0000_s1037" type="#_x0000_t75" style="position:absolute;left:0;margin-left:264.6pt;margin-top:10.85pt;height:208.45pt;width:144.35pt;mso-wrap-distance-bottom:0pt;mso-wrap-distance-left:9pt;mso-wrap-distance-right:9pt;mso-wrap-distance-top:0pt;rotation:0f;z-index:251668480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名：张伟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龄：20年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种：镶贴工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竞赛项目：镶贴工&amp;镶贴工创新创意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参赛企业：深圳市洪涛装饰股份有限公司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历：参与过上海大剧院、长春名门饭店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         华为东莞松山湖等项目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1" o:spid="_x0000_s1038" type="#_x0000_t75" style="position:absolute;left:0;margin-left:264.6pt;margin-top:15pt;height:169pt;width:138.7pt;mso-wrap-distance-bottom:0pt;mso-wrap-distance-left:9pt;mso-wrap-distance-right:9pt;mso-wrap-distance-top:0pt;rotation:0f;z-index:251669504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名：杨聪彬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种：镶贴工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龄：15年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竞赛项目：镶贴工&amp;镶贴工创新创意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参赛企业：深圳市建艺装饰集团股份有限公司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历：参与过重庆解放牌中天大厦、长沙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         东方报社、天津21世纪广场塘沽外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滩、梅州客天下等项目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11" o:spid="_x0000_s1039" type="#_x0000_t75" style="position:absolute;left:0;margin-left:284.6pt;margin-top:10.05pt;height:155.25pt;width:125.75pt;mso-wrap-distance-bottom:0pt;mso-wrap-distance-left:9pt;mso-wrap-distance-right:9pt;mso-wrap-distance-top:0pt;rotation:0f;z-index:251670528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名：陈拓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种：镶贴工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竞赛项目：镶贴工创新创意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参赛企业：中建深圳装饰有限公司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历：湖北省技能大赛第五名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4" o:spid="_x0000_s1040" type="#_x0000_t75" style="position:absolute;left:0;margin-left:282.3pt;margin-top:5.75pt;height:221pt;width:132.45pt;mso-wrap-distance-bottom:0pt;mso-wrap-distance-left:9pt;mso-wrap-distance-right:9pt;mso-wrap-distance-top:0pt;rotation:0f;z-index:251671552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名：林喜锦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种：镶贴工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龄：9年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竞赛项目：镶贴工创新创意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参赛企业：深圳瑞和建筑装饰股份有限公司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历：参与过番禺祈福缤纷汇二期，广州珠江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新城嘉裕公馆，河源凤凰山碧桂园等项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砌筑工队</w:t>
      </w:r>
    </w:p>
    <w:p>
      <w:pPr>
        <w:jc w:val="center"/>
        <w:rPr>
          <w:b/>
          <w:sz w:val="32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10" o:spid="_x0000_s1041" type="#_x0000_t75" style="position:absolute;left:0;flip:x;margin-left:284.8pt;margin-top:6.95pt;height:179.25pt;width:129.9pt;mso-wrap-distance-bottom:0pt;mso-wrap-distance-left:9pt;mso-wrap-distance-right:9pt;mso-wrap-distance-top:0pt;rotation:0f;z-index:251672576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square"/>
          </v:shape>
        </w:pict>
      </w:r>
    </w:p>
    <w:p>
      <w:pPr>
        <w:spacing w:line="500" w:lineRule="atLeas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名：郑建军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种：砌筑工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龄：12年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参赛项目：砌筑工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参赛单位：深圳市建业建筑劳务服务有限公司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历：参与西丽长源村项目、中洲央筑花园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spacing w:line="500" w:lineRule="atLeast"/>
        <w:rPr>
          <w:sz w:val="24"/>
        </w:rPr>
      </w:pPr>
    </w:p>
    <w:p>
      <w:pPr>
        <w:spacing w:line="500" w:lineRule="atLeast"/>
        <w:rPr>
          <w:sz w:val="24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 13" o:spid="_x0000_s1042" type="#_x0000_t75" style="position:absolute;left:0;flip:x;margin-left:284.6pt;margin-top:9.45pt;height:181.15pt;width:131pt;mso-wrap-distance-bottom:0pt;mso-wrap-distance-left:9pt;mso-wrap-distance-right:9pt;mso-wrap-distance-top:0pt;rotation:0f;z-index:251673600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名：周然军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种：砌筑工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龄：10年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参赛项目：砌筑工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参赛单位：深圳市建业建筑劳务服务有限公司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历：参与光明华强创意园、广州亚运城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spacing w:line="500" w:lineRule="atLeast"/>
        <w:rPr>
          <w:sz w:val="24"/>
        </w:rPr>
      </w:pPr>
    </w:p>
    <w:p>
      <w:pPr>
        <w:spacing w:line="500" w:lineRule="atLeast"/>
        <w:rPr>
          <w:sz w:val="24"/>
        </w:rPr>
      </w:pPr>
    </w:p>
    <w:p>
      <w:pPr>
        <w:spacing w:line="500" w:lineRule="atLeast"/>
        <w:rPr>
          <w:sz w:val="24"/>
        </w:rPr>
      </w:pPr>
    </w:p>
    <w:p>
      <w:pPr>
        <w:spacing w:line="500" w:lineRule="atLeast"/>
        <w:rPr>
          <w:sz w:val="24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7" o:spid="_x0000_s1043" type="#_x0000_t75" style="position:absolute;left:0;margin-left:285pt;margin-top:10.8pt;height:195.7pt;width:130.9pt;mso-wrap-distance-bottom:0pt;mso-wrap-distance-left:9pt;mso-wrap-distance-right:9pt;mso-wrap-distance-top:0pt;rotation:0f;z-index:251678720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square"/>
          </v:shape>
        </w:pict>
      </w:r>
    </w:p>
    <w:p>
      <w:pPr>
        <w:spacing w:line="500" w:lineRule="atLeast"/>
        <w:rPr>
          <w:sz w:val="24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名：陈登军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种：砌筑工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龄：10年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参赛项目：砌筑工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参赛单位：扬州市金马劳务有限公司深圳分公司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历：参与深圳恒裕滨城、深圳北大医院、深圳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深圳华侨城香山里花园四期、五期、深圳</w:t>
      </w:r>
    </w:p>
    <w:p>
      <w:pPr>
        <w:ind w:firstLine="1054" w:firstLineChars="500"/>
        <w:jc w:val="left"/>
        <w:rPr>
          <w:sz w:val="24"/>
        </w:rPr>
      </w:pPr>
      <w:r>
        <w:rPr>
          <w:rFonts w:hint="eastAsia" w:ascii="宋体" w:hAnsi="宋体" w:cs="宋体"/>
          <w:b/>
          <w:bCs/>
          <w:szCs w:val="21"/>
        </w:rPr>
        <w:t>宝翠苑等项目。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9" o:spid="_x0000_s1044" type="#_x0000_t75" style="position:absolute;left:0;flip:x;margin-left:284.6pt;margin-top:-10.05pt;height:201.6pt;width:134.65pt;mso-wrap-distance-bottom:0pt;mso-wrap-distance-left:9pt;mso-wrap-distance-right:9pt;mso-wrap-distance-top:0pt;rotation:0f;z-index:251679744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名：王绍松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种：砌筑工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龄：30年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参赛项目：砌筑工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参赛单位：扬州市金马劳务有限公司深圳分公司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历：参与深圳恒裕滨城、深圳北大医院、深圳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深圳华侨 城香山里花园四期、五期、深圳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宝翠苑等项目。</w:t>
      </w:r>
    </w:p>
    <w:p>
      <w:pPr>
        <w:spacing w:line="500" w:lineRule="atLeast"/>
        <w:rPr>
          <w:sz w:val="24"/>
        </w:rPr>
      </w:pPr>
    </w:p>
    <w:p>
      <w:pPr>
        <w:spacing w:line="500" w:lineRule="atLeast"/>
        <w:jc w:val="center"/>
        <w:rPr>
          <w:b/>
          <w:bCs/>
          <w:sz w:val="32"/>
          <w:szCs w:val="32"/>
        </w:rPr>
      </w:pPr>
    </w:p>
    <w:p>
      <w:pPr>
        <w:spacing w:line="500" w:lineRule="atLeast"/>
        <w:jc w:val="center"/>
        <w:rPr>
          <w:b/>
          <w:bCs/>
          <w:sz w:val="32"/>
          <w:szCs w:val="32"/>
        </w:rPr>
      </w:pPr>
    </w:p>
    <w:p>
      <w:pPr>
        <w:spacing w:line="500" w:lineRule="atLeas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钢筋工队</w:t>
      </w:r>
    </w:p>
    <w:p>
      <w:pPr>
        <w:spacing w:line="500" w:lineRule="atLeast"/>
        <w:rPr>
          <w:sz w:val="24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 7" o:spid="_x0000_s1045" type="#_x0000_t75" style="position:absolute;left:0;flip:x;margin-left:280.3pt;margin-top:0pt;height:194.05pt;width:134.25pt;mso-wrap-distance-bottom:0pt;mso-wrap-distance-left:9pt;mso-wrap-distance-right:9pt;mso-wrap-distance-top:0pt;rotation:0f;z-index:251676672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square"/>
          </v:shape>
        </w:pict>
      </w:r>
    </w:p>
    <w:p>
      <w:pPr>
        <w:spacing w:line="500" w:lineRule="atLeast"/>
        <w:rPr>
          <w:sz w:val="24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名：刘金武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龄：8年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竞赛项目：钢筋工（获优秀团体奖）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参赛单位：深圳市华西劳务有限公司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历：参与中国华西企业有限公司御花苑、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锦胜财富、深圳市奥特迅工业园等项目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7" o:spid="_x0000_s1046" type="#_x0000_t75" style="position:absolute;left:0;flip:x;margin-left:281.85pt;margin-top:8.15pt;height:201.8pt;width:137.45pt;mso-wrap-distance-bottom:0pt;mso-wrap-distance-left:9pt;mso-wrap-distance-right:9pt;mso-wrap-distance-top:0pt;rotation:0f;z-index:251677696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名：陈兵 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龄：8年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参赛单位：深圳市华西劳务有限公司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历：参与中国华西企业有限公司雍景湾、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鲸山花园九期、前海冠泽金融中心等项目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1" o:spid="_x0000_s1047" type="#_x0000_t75" style="position:absolute;left:0;margin-left:286.25pt;margin-top:4.75pt;height:198.45pt;width:134.3pt;mso-wrap-distance-bottom:0pt;mso-wrap-distance-left:9pt;mso-wrap-distance-right:9pt;mso-wrap-distance-top:0pt;rotation:0f;z-index:251681792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名：马国国 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龄：9年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竞赛项目：钢筋工（获优秀团体奖）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参赛单位：扬州市金马劳务有限公司深圳分公司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历：参与深圳红树西岸、深圳北大医院、深圳会展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湾南岸广场、深圳创想大厦、深圳华侨城天鹅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湖三期等项目。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1" o:spid="_x0000_s1048" type="#_x0000_t75" style="position:absolute;left:0;margin-left:280pt;margin-top:13.1pt;height:221.1pt;width:140.75pt;mso-wrap-distance-bottom:0pt;mso-wrap-distance-left:9pt;mso-wrap-distance-right:9pt;mso-wrap-distance-top:0pt;rotation:0f;z-index:251680768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名：吴善祥 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龄：25年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竞赛项目：钢筋工（获优秀团体奖）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参赛单位：扬州市金马劳务有限公司深圳分公司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历：参与深圳红树西岸、深圳北大医院、深圳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会展湾南岸广场、深圳创想大厦、深圳华侨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城天鹅湖三期等项目。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6" o:spid="_x0000_s1049" type="#_x0000_t75" style="position:absolute;left:0;margin-left:280.25pt;margin-top:4.75pt;height:162.75pt;width:143.1pt;mso-wrap-distance-bottom:0pt;mso-wrap-distance-left:9pt;mso-wrap-distance-right:9pt;mso-wrap-distance-top:0pt;rotation:0f;z-index:251675648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名：赵淋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种：管理工作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龄：10年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参赛单位：深圳市西城建筑工程劳务有限公司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历：参与广州番禺万博数码城、深圳松岗海王福馨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雅苑等项目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4" o:spid="_x0000_s1050" type="#_x0000_t75" style="position:absolute;left:0;flip:x;margin-left:288.2pt;margin-top:11.05pt;height:179.5pt;width:126.9pt;mso-wrap-distance-bottom:0pt;mso-wrap-distance-left:9pt;mso-wrap-distance-right:9pt;mso-wrap-distance-top:0pt;rotation:0f;z-index:251674624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名：罗育航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龄：5年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参赛单位：深圳市西城建筑工程劳务有限公司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历：参与广州番禺万博数码城、深圳松岗海王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福馨雅苑等项目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3" o:spid="_x0000_s1051" type="#_x0000_t75" style="position:absolute;left:0;margin-left:286.8pt;margin-top:3.1pt;height:197.05pt;width:128.85pt;mso-wrap-distance-bottom:0pt;mso-wrap-distance-left:9pt;mso-wrap-distance-right:9pt;mso-wrap-distance-top:0pt;rotation:0f;z-index:251682816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名：范从军  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龄：16年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参赛单位：扬州市金马劳务有限公司深圳分公司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历：参与深圳红树西岸、深圳北大医院、深圳会展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湾南岸广场、深圳创想大厦、深圳华侨城天鹅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湖三期等项目。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4" o:spid="_x0000_s1052" type="#_x0000_t75" style="position:absolute;left:0;margin-left:288.15pt;margin-top:10.25pt;height:178.4pt;width:131.35pt;mso-wrap-distance-bottom:0pt;mso-wrap-distance-left:9pt;mso-wrap-distance-right:9pt;mso-wrap-distance-top:0pt;rotation:0f;z-index:251683840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名：王东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龄：12年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参赛单位：扬州市金马劳务有限公司深圳分公司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历：参与深圳红树西岸、深圳北大医院、深圳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会展湾南岸广场、深圳创想大厦、深圳华侨城 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天鹅湖三期等项目。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7" o:spid="_x0000_s1053" type="#_x0000_t75" style="position:absolute;left:0;flip:x;margin-left:295.65pt;margin-top:11.25pt;height:146.35pt;width:115.2pt;mso-wrap-distance-bottom:0pt;mso-wrap-distance-left:9pt;mso-wrap-distance-right:9pt;mso-wrap-distance-top:0pt;rotation:0f;z-index:251684864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名：岑荣虎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龄：4年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参赛单位：深圳市华西劳务有限公司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历：参与中国华西企业有限公司鲸山花园九期、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前海冠泽金融中心等项目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7" o:spid="_x0000_s1054" type="#_x0000_t75" style="position:absolute;left:0;flip:x;margin-left:285.55pt;margin-top:0.7pt;height:176.3pt;width:136.45pt;mso-wrap-distance-bottom:0pt;mso-wrap-distance-left:9pt;mso-wrap-distance-right:9pt;mso-wrap-distance-top:0pt;rotation:0f;z-index:251685888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名：岑勋全 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工    种：钢筋工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工    龄：4年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竞赛项目：钢筋工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参赛单位：深圳市华西劳务有限公司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履    历：参与中国华西企业有限公司鲸山花园九期、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前海冠泽金融中心等项目</w:t>
      </w:r>
    </w:p>
    <w:p>
      <w:pPr>
        <w:spacing w:line="500" w:lineRule="atLeast"/>
        <w:rPr>
          <w:sz w:val="24"/>
        </w:rPr>
      </w:pPr>
    </w:p>
    <w:p>
      <w:pPr>
        <w:spacing w:line="500" w:lineRule="atLeast"/>
        <w:rPr>
          <w:sz w:val="24"/>
        </w:rPr>
      </w:pPr>
    </w:p>
    <w:p>
      <w:p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各领队、技术指导和工作人员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6" o:spid="_x0000_s1055" type="#_x0000_t75" style="position:absolute;left:0;margin-left:284.6pt;margin-top:2.2pt;height:176.55pt;width:136.85pt;mso-wrap-distance-bottom:0pt;mso-wrap-distance-left:9pt;mso-wrap-distance-right:9pt;mso-wrap-distance-top:0pt;rotation:0f;z-index:251697152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square"/>
          </v:shape>
        </w:pic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名：庄志伟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>：镶贴工&amp;镶贴工创新创意总领队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：深圳市装饰行业协会常务副会长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职    称：高级工程师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center"/>
      </w:pPr>
    </w:p>
    <w:p>
      <w:pPr>
        <w:jc w:val="center"/>
      </w:pPr>
    </w:p>
    <w:p>
      <w:pPr>
        <w:rPr>
          <w:b/>
          <w:bCs/>
          <w:sz w:val="32"/>
          <w:szCs w:val="32"/>
        </w:rPr>
      </w:pPr>
    </w:p>
    <w:p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 4" o:spid="_x0000_s1056" type="#_x0000_t75" style="position:absolute;left:0;flip:x;margin-left:284.6pt;margin-top:7pt;height:184.65pt;width:136.85pt;mso-wrap-distance-bottom:0pt;mso-wrap-distance-left:9pt;mso-wrap-distance-right:9pt;mso-wrap-distance-top:0pt;rotation:0f;z-index:251698176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square"/>
          </v:shape>
        </w:pict>
      </w:r>
    </w:p>
    <w:p/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名：郭宏伟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>：砌筑工&amp;钢筋工总领队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：深圳市中建南方建筑工程劳务有限公司董事长、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深圳建筑业协会劳务分会轮值会长</w:t>
      </w:r>
    </w:p>
    <w:p>
      <w:pPr>
        <w:ind w:firstLine="1054" w:firstLineChars="5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   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rPr>
          <w:rFonts w:hint="eastAsia"/>
        </w:rPr>
      </w:pPr>
    </w:p>
    <w:p/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14" o:spid="_x0000_s1057" type="#_x0000_t75" style="position:absolute;left:0;margin-left:284pt;margin-top:14.45pt;height:212.45pt;width:129.95pt;mso-wrap-distance-bottom:0pt;mso-wrap-distance-left:9pt;mso-wrap-distance-right:9pt;mso-wrap-distance-top:0pt;rotation:0f;z-index:251686912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名：韩鹤林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>：砌筑工领队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 xml:space="preserve">：扬州市金马劳务有限公司深圳分公司副总经理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职    称：工程师、高级经济师</w: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6" o:spid="_x0000_s1058" type="#_x0000_t75" style="position:absolute;left:0;margin-left:285pt;margin-top:3.25pt;height:187.55pt;width:122.5pt;mso-wrap-distance-bottom:0pt;mso-wrap-distance-left:9pt;mso-wrap-distance-right:9pt;mso-wrap-distance-top:0pt;rotation:0f;z-index:251688960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</w:pPr>
    </w:p>
    <w:p/>
    <w:p>
      <w:pPr>
        <w:rPr>
          <w:rFonts w:ascii="宋体" w:hAnsi="宋体" w:cs="宋体"/>
          <w:b/>
          <w:bCs/>
          <w:szCs w:val="21"/>
        </w:rPr>
      </w:pPr>
    </w:p>
    <w:p>
      <w:pPr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名：刘林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 xml:space="preserve">：钢筋工领队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：深圳市华西劳务有限公司经理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" o:spid="_x0000_s1059" type="#_x0000_t75" style="position:absolute;left:0;margin-left:284.6pt;margin-top:7pt;height:177.8pt;width:128.45pt;mso-wrap-distance-bottom:0pt;mso-wrap-distance-left:9pt;mso-wrap-distance-right:9pt;mso-wrap-distance-top:0pt;rotation:0f;z-index:251687936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</w:pPr>
    </w:p>
    <w:p>
      <w:pPr>
        <w:jc w:val="center"/>
      </w:pPr>
    </w:p>
    <w:p/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名：苟国其 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 xml:space="preserve">：砌筑工技术指导  </w:t>
      </w:r>
    </w:p>
    <w:p>
      <w:pPr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代表企业：深圳市西城建筑工程劳务有限公司经理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" o:spid="_x0000_s1060" type="#_x0000_t75" style="position:absolute;left:0;margin-left:283.35pt;margin-top:3.35pt;height:178.4pt;width:125.55pt;mso-wrap-distance-bottom:0pt;mso-wrap-distance-left:9pt;mso-wrap-distance-right:9pt;mso-wrap-distance-top:0pt;rotation:0f;z-index:251689984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名：文朝万 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 xml:space="preserve">：钢筋工技术指导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参赛单位：深圳市西城建筑工程劳务有限公司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12" o:spid="_x0000_s1061" type="#_x0000_t75" style="position:absolute;left:0;margin-left:283.35pt;margin-top:3.3pt;height:161.5pt;width:123.7pt;mso-wrap-distance-bottom:0pt;mso-wrap-distance-left:9pt;mso-wrap-distance-right:9pt;mso-wrap-distance-top:0pt;rotation:0f;z-index:251691008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名：赵广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>：镶贴工技术指导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：中建深圳装饰有限公司质量经理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职    称：工程师</w:t>
      </w:r>
    </w:p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5" o:spid="_x0000_s1062" type="#_x0000_t75" style="position:absolute;left:0;margin-left:277.1pt;margin-top:10.15pt;height:177.8pt;width:128.65pt;mso-wrap-distance-bottom:0pt;mso-wrap-distance-left:9pt;mso-wrap-distance-right:9pt;mso-wrap-distance-top:0pt;rotation:0f;z-index:251692032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名：安峣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>：镶贴工创新创意技术指导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：深圳广田集团股份有限公司深化设计总监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职    称：高级室内建筑师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图片 4" o:spid="_x0000_s1063" type="#_x0000_t75" style="position:absolute;left:0;flip:x;margin-left:277.1pt;margin-top:10pt;height:181.55pt;width:128.6pt;mso-wrap-distance-bottom:0pt;mso-wrap-distance-left:9pt;mso-wrap-distance-right:9pt;mso-wrap-distance-top:0pt;rotation:0f;z-index:251693056;" o:ole="f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名：张楚东 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>：砌筑工&amp;钢筋工总领队领队助理 （后勤统筹）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：深圳建筑业协会培训中心秘书</w:t>
      </w:r>
    </w:p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4" o:spid="_x0000_s1064" type="#_x0000_t75" style="position:absolute;left:0;flip:x;margin-left:282.1pt;margin-top:11pt;height:168.4pt;width:125.8pt;mso-wrap-distance-bottom:0pt;mso-wrap-distance-left:9pt;mso-wrap-distance-right:9pt;mso-wrap-distance-top:0pt;rotation:0f;z-index:251694080;" o:ole="f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姓    名：杨清            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>：砌筑工&amp;钢筋工总领队领队助理（后勤统筹）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：深圳市西城建筑工程劳务有限公司人事部主任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40" o:spid="_x0000_s1065" type="#_x0000_t75" style="position:absolute;left:0;margin-left:282.1pt;margin-top:9.05pt;height:132.7pt;width:106.75pt;mso-wrap-distance-bottom:0pt;mso-wrap-distance-left:9pt;mso-wrap-distance-right:9pt;mso-wrap-distance-top:0pt;rotation:0f;z-index:251695104;" o:ole="f" fillcolor="#FFFFFF" filled="f" o:preferrelative="t" stroked="f" coordorigin="0,0" coordsize="21600,21600">
            <v:fill on="f" color2="#FFFFFF" focus="0%"/>
            <v:imagedata gain="65536f" blacklevel="0f" gamma="0" o:title="" r:id="rId45"/>
            <o:lock v:ext="edit" position="f" selection="f" grouping="f" rotation="f" cropping="f" text="f" aspectratio="t"/>
            <w10:wrap type="square"/>
          </v:shape>
        </w:pict>
      </w: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名：邬彬城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>：镶贴工&amp;镶贴工创新创意领队助理（后勤统筹）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：深圳市装饰行业协会主管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pict>
          <v:shape id="图片 41" o:spid="_x0000_s1066" type="#_x0000_t75" style="position:absolute;left:0;margin-left:286.5pt;margin-top:1.95pt;height:149pt;width:106.65pt;mso-wrap-distance-bottom:0pt;mso-wrap-distance-left:9pt;mso-wrap-distance-right:9pt;mso-wrap-distance-top:0pt;rotation:0f;z-index:251696128;" o:ole="f" fillcolor="#FFFFFF" filled="f" o:preferrelative="t" stroked="f" coordorigin="0,0" coordsize="21600,21600">
            <v:fill on="f" color2="#FFFFFF" focus="0%"/>
            <v:imagedata gain="65536f" blacklevel="0f" gamma="0" o:title="" r:id="rId46"/>
            <o:lock v:ext="edit" position="f" selection="f" grouping="f" rotation="f" cropping="f" text="f" aspectratio="t"/>
            <w10:wrap type="square"/>
          </v:shape>
        </w:pict>
      </w:r>
    </w:p>
    <w:p>
      <w:pPr>
        <w:jc w:val="center"/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姓    名：陈晓健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队伍职务</w:t>
      </w:r>
      <w:r>
        <w:rPr>
          <w:rFonts w:hint="eastAsia" w:ascii="宋体" w:hAnsi="宋体" w:cs="宋体"/>
          <w:b/>
          <w:bCs/>
          <w:szCs w:val="21"/>
        </w:rPr>
        <w:t>：镶贴工&amp;镶贴工创新创意领队助理（后勤统筹）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eastAsia="zh-CN"/>
        </w:rPr>
        <w:t>企业职务</w:t>
      </w:r>
      <w:r>
        <w:rPr>
          <w:rFonts w:hint="eastAsia" w:ascii="宋体" w:hAnsi="宋体" w:cs="宋体"/>
          <w:b/>
          <w:bCs/>
          <w:szCs w:val="21"/>
        </w:rPr>
        <w:t>：深圳市装饰行业协会培训</w:t>
      </w:r>
      <w:bookmarkStart w:id="0" w:name="_GoBack"/>
      <w:bookmarkEnd w:id="0"/>
      <w:r>
        <w:rPr>
          <w:rFonts w:hint="eastAsia" w:ascii="宋体" w:hAnsi="宋体" w:cs="宋体"/>
          <w:b/>
          <w:bCs/>
          <w:szCs w:val="21"/>
        </w:rPr>
        <w:t>中心主管</w:t>
      </w:r>
    </w:p>
    <w:p>
      <w:pPr>
        <w:jc w:val="center"/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  <w:r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  <w:pict>
        <v:shape id="文本框 42" o:spid="_x0000_s1025" type="#_x0000_t202" style="position:absolute;left:0;margin-top:0pt;height:144pt;width:144pt;mso-position-horizontal:center;mso-position-horizontal-relative:margin;mso-wrap-style:none;rotation:0f;z-index:251658240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24C508A8"/>
    <w:rsid w:val="002B4B53"/>
    <w:rsid w:val="002F3FE1"/>
    <w:rsid w:val="00383C77"/>
    <w:rsid w:val="003A164E"/>
    <w:rsid w:val="003D264D"/>
    <w:rsid w:val="007638BF"/>
    <w:rsid w:val="008F069E"/>
    <w:rsid w:val="00920CCC"/>
    <w:rsid w:val="00D7616F"/>
    <w:rsid w:val="00EB4E2C"/>
    <w:rsid w:val="00EC7086"/>
    <w:rsid w:val="00EE1457"/>
    <w:rsid w:val="154A11A1"/>
    <w:rsid w:val="249D1252"/>
    <w:rsid w:val="24C508A8"/>
    <w:rsid w:val="2C1F3506"/>
    <w:rsid w:val="40B278F9"/>
    <w:rsid w:val="460F1A33"/>
    <w:rsid w:val="46F51962"/>
    <w:rsid w:val="5BE74097"/>
    <w:rsid w:val="6D535020"/>
    <w:rsid w:val="75AF03AC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7">
    <w:name w:val="页脚 Char"/>
    <w:basedOn w:val="4"/>
    <w:link w:val="2"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7" Type="http://schemas.openxmlformats.org/officeDocument/2006/relationships/customXml" Target="../customXml/item1.xml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settings" Target="setting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tyles" Target="style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14</Pages>
  <Words>667</Words>
  <Characters>3807</Characters>
  <Lines>31</Lines>
  <Paragraphs>8</Paragraphs>
  <ScaleCrop>false</ScaleCrop>
  <LinksUpToDate>false</LinksUpToDate>
  <CharactersWithSpaces>0</CharactersWithSpaces>
  <Application>WPS Office 专业版_9.1.0.4798_{F1E327BC-269C-435d-A152-05C5408002CA}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2018-08-17T05:06:00Z</dcterms:created>
  <dc:creator>傷殤</dc:creator>
  <cp:lastModifiedBy>董亮</cp:lastModifiedBy>
  <dcterms:modified xsi:type="dcterms:W3CDTF">2018-08-24T04:27:08Z</dcterms:modified>
  <dc:title>参赛选手获奖项目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2052-9.1.0.4798</vt:lpwstr>
  </property>
</Properties>
</file>